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31F7" w14:textId="77777777" w:rsidR="00F80F81" w:rsidRDefault="00F80F81"/>
    <w:tbl>
      <w:tblPr>
        <w:tblStyle w:val="Tabellrutnt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3943"/>
        <w:gridCol w:w="5077"/>
      </w:tblGrid>
      <w:tr w:rsidR="00D95750" w:rsidRPr="00D52D07" w14:paraId="319B1DDA" w14:textId="77777777" w:rsidTr="00B6248E">
        <w:trPr>
          <w:trHeight w:val="227"/>
        </w:trPr>
        <w:tc>
          <w:tcPr>
            <w:tcW w:w="1707" w:type="dxa"/>
            <w:vAlign w:val="bottom"/>
          </w:tcPr>
          <w:sdt>
            <w:sdtPr>
              <w:rPr>
                <w:rFonts w:asciiTheme="majorHAnsi" w:hAnsiTheme="majorHAnsi"/>
                <w:sz w:val="14"/>
                <w:szCs w:val="14"/>
              </w:rPr>
              <w:tag w:val="ccEnglish"/>
              <w:id w:val="980189567"/>
              <w:dropDownList>
                <w:listItem w:displayText="Datum" w:value="Datum"/>
                <w:listItem w:displayText=" " w:value=" "/>
                <w:listItem w:displayText="Date" w:value="Date"/>
              </w:dropDownList>
            </w:sdtPr>
            <w:sdtContent>
              <w:p w14:paraId="7F65AEC5" w14:textId="77777777" w:rsidR="00D95750" w:rsidRPr="0028346E" w:rsidRDefault="00D95750" w:rsidP="00B6248E">
                <w:pPr>
                  <w:pStyle w:val="Sidhuvud"/>
                  <w:rPr>
                    <w:rFonts w:asciiTheme="majorHAnsi" w:hAnsiTheme="majorHAnsi"/>
                    <w:sz w:val="14"/>
                    <w:szCs w:val="14"/>
                  </w:rPr>
                </w:pPr>
                <w:r>
                  <w:rPr>
                    <w:rFonts w:asciiTheme="majorHAnsi" w:hAnsiTheme="majorHAnsi"/>
                    <w:sz w:val="14"/>
                    <w:szCs w:val="14"/>
                  </w:rPr>
                  <w:t>Datum</w:t>
                </w:r>
              </w:p>
            </w:sdtContent>
          </w:sdt>
        </w:tc>
        <w:tc>
          <w:tcPr>
            <w:tcW w:w="2198" w:type="dxa"/>
            <w:vAlign w:val="bottom"/>
          </w:tcPr>
          <w:p w14:paraId="7AEEAE21" w14:textId="77777777" w:rsidR="00D95750" w:rsidRPr="00D52D07" w:rsidRDefault="00D95750" w:rsidP="00B6248E">
            <w:pPr>
              <w:pStyle w:val="Sidhuvud"/>
              <w:rPr>
                <w:rFonts w:asciiTheme="majorHAnsi" w:hAnsiTheme="majorHAnsi"/>
                <w:sz w:val="14"/>
                <w:szCs w:val="14"/>
              </w:rPr>
            </w:pPr>
            <w:sdt>
              <w:sdtPr>
                <w:rPr>
                  <w:rFonts w:asciiTheme="majorHAnsi" w:hAnsiTheme="majorHAnsi"/>
                  <w:sz w:val="14"/>
                  <w:szCs w:val="14"/>
                </w:rPr>
                <w:tag w:val="ccPnr"/>
                <w:id w:val="2125723081"/>
                <w:text/>
              </w:sdtPr>
              <w:sdtContent>
                <w:r>
                  <w:rPr>
                    <w:rFonts w:asciiTheme="majorHAnsi" w:hAnsiTheme="majorHAnsi"/>
                    <w:sz w:val="14"/>
                    <w:szCs w:val="14"/>
                  </w:rPr>
                  <w:t>Produktnummer</w:t>
                </w:r>
              </w:sdtContent>
            </w:sdt>
          </w:p>
        </w:tc>
      </w:tr>
      <w:tr w:rsidR="00D95750" w14:paraId="19217A78" w14:textId="77777777" w:rsidTr="00B6248E">
        <w:trPr>
          <w:trHeight w:val="170"/>
        </w:trPr>
        <w:sdt>
          <w:sdtPr>
            <w:tag w:val="ccDate"/>
            <w:id w:val="-2028007561"/>
            <w:date w:fullDate="2026-06-12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tc>
              <w:tcPr>
                <w:tcW w:w="1707" w:type="dxa"/>
              </w:tcPr>
              <w:p w14:paraId="26D50365" w14:textId="77777777" w:rsidR="00D95750" w:rsidRDefault="00D95750" w:rsidP="00B6248E">
                <w:pPr>
                  <w:pStyle w:val="Sidhuvud"/>
                </w:pPr>
                <w:r>
                  <w:t>2026-06-12</w:t>
                </w:r>
              </w:p>
            </w:tc>
          </w:sdtContent>
        </w:sdt>
        <w:tc>
          <w:tcPr>
            <w:tcW w:w="2198" w:type="dxa"/>
          </w:tcPr>
          <w:sdt>
            <w:sdtPr>
              <w:tag w:val="ccPnrOrgnrDnr"/>
              <w:id w:val="-2020156006"/>
              <w:text w:multiLine="1"/>
            </w:sdtPr>
            <w:sdtContent>
              <w:p w14:paraId="54F0134E" w14:textId="77777777" w:rsidR="00D95750" w:rsidRDefault="00D95750" w:rsidP="00B6248E">
                <w:pPr>
                  <w:pStyle w:val="Sidhuvud"/>
                </w:pPr>
                <w:r w:rsidRPr="00D95750">
                  <w:t>VAL V0798 01</w:t>
                </w:r>
              </w:p>
            </w:sdtContent>
          </w:sdt>
        </w:tc>
      </w:tr>
    </w:tbl>
    <w:p w14:paraId="4380979F" w14:textId="4F38093F" w:rsidR="00D95750" w:rsidRDefault="00D95750" w:rsidP="00B44473">
      <w:pPr>
        <w:pStyle w:val="Rubrik"/>
      </w:pPr>
    </w:p>
    <w:p w14:paraId="1F73AF6B" w14:textId="613B8595" w:rsidR="00B44473" w:rsidRDefault="00B44473" w:rsidP="00B44473">
      <w:pPr>
        <w:pStyle w:val="Rubrik"/>
      </w:pPr>
      <w:r w:rsidRPr="0015731E">
        <w:t xml:space="preserve">Supportvägar </w:t>
      </w:r>
      <w:r>
        <w:t xml:space="preserve">för röstmottagare i förtidsröstningen </w:t>
      </w:r>
    </w:p>
    <w:p w14:paraId="1D644633" w14:textId="5E6D3AC0" w:rsidR="00B44473" w:rsidRPr="00B44473" w:rsidRDefault="00B44473" w:rsidP="00B44473">
      <w:pPr>
        <w:pStyle w:val="Rubrik"/>
        <w:rPr>
          <w:b w:val="0"/>
          <w:bCs/>
        </w:rPr>
      </w:pPr>
      <w:r w:rsidRPr="00B44473">
        <w:rPr>
          <w:b w:val="0"/>
          <w:bCs/>
        </w:rPr>
        <w:t xml:space="preserve">26 augusti - 13 september </w:t>
      </w:r>
    </w:p>
    <w:p w14:paraId="2AE5D7B0" w14:textId="3F119752" w:rsidR="00B44473" w:rsidRPr="008A3317" w:rsidRDefault="00B44473" w:rsidP="00B44473">
      <w:pPr>
        <w:rPr>
          <w:szCs w:val="24"/>
        </w:rPr>
      </w:pPr>
      <w:r w:rsidRPr="008A3317">
        <w:rPr>
          <w:szCs w:val="24"/>
        </w:rPr>
        <w:t xml:space="preserve">Nedan följer </w:t>
      </w:r>
      <w:r>
        <w:rPr>
          <w:szCs w:val="24"/>
        </w:rPr>
        <w:t>arbetsgång</w:t>
      </w:r>
      <w:r w:rsidRPr="008A3317">
        <w:rPr>
          <w:szCs w:val="24"/>
        </w:rPr>
        <w:t xml:space="preserve"> </w:t>
      </w:r>
      <w:r>
        <w:rPr>
          <w:szCs w:val="24"/>
        </w:rPr>
        <w:t>vid tekniska problem i röstningslokal under förtidsröstningen.</w:t>
      </w:r>
    </w:p>
    <w:p w14:paraId="4E904783" w14:textId="77777777" w:rsidR="00B44473" w:rsidRPr="00AD7DC5" w:rsidRDefault="00B44473" w:rsidP="00B44473">
      <w:pPr>
        <w:pStyle w:val="Liststycke"/>
        <w:numPr>
          <w:ilvl w:val="0"/>
          <w:numId w:val="16"/>
        </w:numPr>
        <w:rPr>
          <w:b/>
          <w:bCs/>
        </w:rPr>
      </w:pPr>
      <w:r w:rsidRPr="00AD7DC5">
        <w:rPr>
          <w:b/>
          <w:bCs/>
        </w:rPr>
        <w:t xml:space="preserve">Lokala instruktioner för </w:t>
      </w:r>
      <w:r w:rsidRPr="00D95750">
        <w:rPr>
          <w:b/>
          <w:bCs/>
          <w:i/>
          <w:iCs/>
        </w:rPr>
        <w:t>xxx</w:t>
      </w:r>
      <w:r w:rsidRPr="00AD7DC5">
        <w:rPr>
          <w:b/>
          <w:bCs/>
        </w:rPr>
        <w:t xml:space="preserve"> kommun/ </w:t>
      </w:r>
      <w:proofErr w:type="spellStart"/>
      <w:r w:rsidRPr="00D95750">
        <w:rPr>
          <w:b/>
          <w:bCs/>
          <w:i/>
          <w:iCs/>
        </w:rPr>
        <w:t>yyy</w:t>
      </w:r>
      <w:proofErr w:type="spellEnd"/>
      <w:r w:rsidRPr="00AD7DC5">
        <w:rPr>
          <w:b/>
          <w:bCs/>
        </w:rPr>
        <w:t xml:space="preserve"> röstningslokal</w:t>
      </w:r>
    </w:p>
    <w:p w14:paraId="10145EDC" w14:textId="67A8FD53" w:rsidR="00B44473" w:rsidRPr="00AD7DC5" w:rsidRDefault="00B44473" w:rsidP="00B44473">
      <w:pPr>
        <w:rPr>
          <w:i/>
          <w:iCs/>
        </w:rPr>
      </w:pPr>
      <w:r>
        <w:rPr>
          <w:i/>
          <w:iCs/>
        </w:rPr>
        <w:t xml:space="preserve">Här kan ni lämna information till röstmottagarna om var de vänder sig vid problem </w:t>
      </w:r>
      <w:r w:rsidRPr="00AD7DC5">
        <w:rPr>
          <w:i/>
          <w:iCs/>
        </w:rPr>
        <w:t>med nätverket/datorn/utrustningen</w:t>
      </w:r>
      <w:r>
        <w:rPr>
          <w:i/>
          <w:iCs/>
        </w:rPr>
        <w:t>, samt annan i</w:t>
      </w:r>
      <w:r w:rsidRPr="00AD7DC5">
        <w:rPr>
          <w:i/>
          <w:iCs/>
        </w:rPr>
        <w:t>nformation ni vill lämna</w:t>
      </w:r>
      <w:r>
        <w:rPr>
          <w:i/>
          <w:iCs/>
        </w:rPr>
        <w:t>.</w:t>
      </w:r>
      <w:r w:rsidRPr="00AD7DC5">
        <w:rPr>
          <w:i/>
          <w:iCs/>
        </w:rPr>
        <w:t xml:space="preserve"> </w:t>
      </w:r>
      <w:r w:rsidR="005E7CFD" w:rsidRPr="00AD7DC5">
        <w:rPr>
          <w:i/>
          <w:iCs/>
        </w:rPr>
        <w:t>T</w:t>
      </w:r>
      <w:r w:rsidR="005E7CFD">
        <w:rPr>
          <w:i/>
          <w:iCs/>
        </w:rPr>
        <w:t>ill exempel</w:t>
      </w:r>
      <w:r w:rsidRPr="00AD7DC5">
        <w:rPr>
          <w:i/>
          <w:iCs/>
        </w:rPr>
        <w:t xml:space="preserve"> prova att starta om datorn, se till att sladdarna är inkopplade, var</w:t>
      </w:r>
      <w:r>
        <w:rPr>
          <w:i/>
          <w:iCs/>
        </w:rPr>
        <w:t xml:space="preserve"> det finns </w:t>
      </w:r>
      <w:r w:rsidRPr="00AD7DC5">
        <w:rPr>
          <w:i/>
          <w:iCs/>
        </w:rPr>
        <w:t>eventuella reserv</w:t>
      </w:r>
      <w:r>
        <w:rPr>
          <w:i/>
          <w:iCs/>
        </w:rPr>
        <w:t>sladdar</w:t>
      </w:r>
      <w:r w:rsidRPr="00AD7DC5">
        <w:rPr>
          <w:i/>
          <w:iCs/>
        </w:rPr>
        <w:t>.</w:t>
      </w:r>
      <w:r>
        <w:rPr>
          <w:i/>
          <w:iCs/>
        </w:rPr>
        <w:t xml:space="preserve"> Om de ska kontakta valkansliet eller en eventuell arbetsledare m</w:t>
      </w:r>
      <w:r w:rsidR="005E7CFD">
        <w:rPr>
          <w:i/>
          <w:iCs/>
        </w:rPr>
        <w:t>ed mera.</w:t>
      </w:r>
      <w:r>
        <w:rPr>
          <w:i/>
          <w:iCs/>
        </w:rPr>
        <w:t xml:space="preserve"> </w:t>
      </w:r>
    </w:p>
    <w:p w14:paraId="7887D178" w14:textId="76A59FF9" w:rsidR="00B44473" w:rsidRPr="00AD7DC5" w:rsidRDefault="00B44473" w:rsidP="00B44473">
      <w:pPr>
        <w:pStyle w:val="Liststycke"/>
        <w:numPr>
          <w:ilvl w:val="0"/>
          <w:numId w:val="16"/>
        </w:numPr>
        <w:rPr>
          <w:b/>
          <w:bCs/>
        </w:rPr>
      </w:pPr>
      <w:r w:rsidRPr="00AD7DC5">
        <w:rPr>
          <w:b/>
          <w:bCs/>
        </w:rPr>
        <w:t xml:space="preserve">Kontrollera driftinformationen på val.se/validinfo, här </w:t>
      </w:r>
      <w:r>
        <w:rPr>
          <w:b/>
          <w:bCs/>
        </w:rPr>
        <w:t xml:space="preserve">publicerar Valmyndigheten </w:t>
      </w:r>
      <w:r w:rsidRPr="00AD7DC5">
        <w:rPr>
          <w:b/>
          <w:bCs/>
        </w:rPr>
        <w:t>driftinformation för:</w:t>
      </w:r>
    </w:p>
    <w:p w14:paraId="607DB7A7" w14:textId="63CA2EAB" w:rsidR="00B44473" w:rsidRDefault="00B44473" w:rsidP="00B44473">
      <w:pPr>
        <w:pStyle w:val="Liststycke"/>
        <w:numPr>
          <w:ilvl w:val="1"/>
          <w:numId w:val="16"/>
        </w:numPr>
      </w:pPr>
      <w:r>
        <w:t>Valid</w:t>
      </w:r>
    </w:p>
    <w:p w14:paraId="0D7BE79A" w14:textId="6DD35C02" w:rsidR="00B44473" w:rsidRDefault="00B44473" w:rsidP="00B44473">
      <w:pPr>
        <w:pStyle w:val="Liststycke"/>
        <w:numPr>
          <w:ilvl w:val="1"/>
          <w:numId w:val="16"/>
        </w:numPr>
      </w:pPr>
      <w:r>
        <w:t>Bank-ID</w:t>
      </w:r>
    </w:p>
    <w:p w14:paraId="212E9AD3" w14:textId="77777777" w:rsidR="00CB5F42" w:rsidRDefault="00B44473" w:rsidP="00B44473">
      <w:pPr>
        <w:pStyle w:val="Liststycke"/>
        <w:numPr>
          <w:ilvl w:val="1"/>
          <w:numId w:val="16"/>
        </w:numPr>
      </w:pPr>
      <w:r>
        <w:t>Freja e-ID+</w:t>
      </w:r>
    </w:p>
    <w:p w14:paraId="2ECD32AB" w14:textId="6B7222B5" w:rsidR="00B44473" w:rsidRDefault="00CB5F42" w:rsidP="00CB5F42">
      <w:pPr>
        <w:ind w:left="1080"/>
      </w:pPr>
      <w:r>
        <w:rPr>
          <w:noProof/>
        </w:rPr>
        <w:drawing>
          <wp:inline distT="0" distB="0" distL="0" distR="0" wp14:anchorId="5DCB7A14" wp14:editId="571D883D">
            <wp:extent cx="1047750" cy="1047750"/>
            <wp:effectExtent l="0" t="0" r="0" b="0"/>
            <wp:docPr id="1821575073" name="Bildobjekt 1" descr="QR-kod som leder till sidan om driftinformation i Valid: https://www.val.se/valid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75073" name="Bildobjekt 1" descr="QR-kod som leder till sidan om driftinformation i Valid: https://www.val.se/validinf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58101" cy="105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D8E3C" w14:textId="77777777" w:rsidR="00B44473" w:rsidRPr="00AD7DC5" w:rsidRDefault="00B44473" w:rsidP="00B44473">
      <w:pPr>
        <w:ind w:left="1080"/>
        <w:rPr>
          <w:i/>
          <w:iCs/>
        </w:rPr>
      </w:pPr>
      <w:r w:rsidRPr="00AD7DC5">
        <w:rPr>
          <w:i/>
          <w:iCs/>
        </w:rPr>
        <w:t xml:space="preserve">Skanna QR-koden </w:t>
      </w:r>
      <w:r>
        <w:rPr>
          <w:i/>
          <w:iCs/>
        </w:rPr>
        <w:t>ovan</w:t>
      </w:r>
      <w:r w:rsidRPr="00AD7DC5">
        <w:rPr>
          <w:i/>
          <w:iCs/>
        </w:rPr>
        <w:t xml:space="preserve"> med din mobiltelefon för att komma till sidan</w:t>
      </w:r>
    </w:p>
    <w:p w14:paraId="35E64B8B" w14:textId="77777777" w:rsidR="00B44473" w:rsidRDefault="00B44473" w:rsidP="00B44473">
      <w:pPr>
        <w:pStyle w:val="Liststycke"/>
        <w:numPr>
          <w:ilvl w:val="0"/>
          <w:numId w:val="16"/>
        </w:numPr>
        <w:spacing w:before="240"/>
        <w:rPr>
          <w:b/>
          <w:bCs/>
        </w:rPr>
      </w:pPr>
      <w:r w:rsidRPr="00AD7DC5">
        <w:rPr>
          <w:b/>
          <w:bCs/>
        </w:rPr>
        <w:t xml:space="preserve">Valid-supporten kan kontaktas </w:t>
      </w:r>
      <w:r>
        <w:rPr>
          <w:b/>
          <w:bCs/>
        </w:rPr>
        <w:t>direkt när</w:t>
      </w:r>
      <w:r w:rsidRPr="00AD7DC5">
        <w:rPr>
          <w:b/>
          <w:bCs/>
        </w:rPr>
        <w:t xml:space="preserve"> valnämnde</w:t>
      </w:r>
      <w:r>
        <w:rPr>
          <w:b/>
          <w:bCs/>
        </w:rPr>
        <w:t>n</w:t>
      </w:r>
      <w:r w:rsidRPr="00AD7DC5">
        <w:rPr>
          <w:b/>
          <w:bCs/>
        </w:rPr>
        <w:t xml:space="preserve"> bedömer det</w:t>
      </w:r>
      <w:r>
        <w:rPr>
          <w:b/>
          <w:bCs/>
        </w:rPr>
        <w:t xml:space="preserve"> som aktuellt</w:t>
      </w:r>
      <w:r w:rsidRPr="00AD7DC5">
        <w:rPr>
          <w:b/>
          <w:bCs/>
        </w:rPr>
        <w:t>. Vänd er till valnämndens kansli för kontaktuppgifter.</w:t>
      </w:r>
    </w:p>
    <w:p w14:paraId="5EECF2BA" w14:textId="77777777" w:rsidR="00B44473" w:rsidRPr="00AD7DC5" w:rsidRDefault="00B44473" w:rsidP="00B44473">
      <w:pPr>
        <w:spacing w:before="240"/>
      </w:pPr>
      <w:r w:rsidRPr="00AD7DC5">
        <w:t>Kom ihåg att fylla i eventuella händelser i dagrapporten samt att rapportera incidenter om något avviker från föreskriven ordning.</w:t>
      </w:r>
    </w:p>
    <w:p w14:paraId="2C2A043C" w14:textId="77777777" w:rsidR="00D44B7F" w:rsidRDefault="00D44B7F">
      <w:pPr>
        <w:spacing w:line="276" w:lineRule="auto"/>
      </w:pPr>
    </w:p>
    <w:sectPr w:rsidR="00D44B7F" w:rsidSect="000E44A5">
      <w:headerReference w:type="default" r:id="rId12"/>
      <w:headerReference w:type="first" r:id="rId13"/>
      <w:footerReference w:type="first" r:id="rId14"/>
      <w:pgSz w:w="11906" w:h="16838"/>
      <w:pgMar w:top="1440" w:right="1060" w:bottom="1548" w:left="1985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3D0A9" w14:textId="77777777" w:rsidR="00B44473" w:rsidRDefault="00B44473" w:rsidP="00A419A4">
      <w:pPr>
        <w:spacing w:after="0"/>
      </w:pPr>
      <w:r>
        <w:separator/>
      </w:r>
    </w:p>
  </w:endnote>
  <w:endnote w:type="continuationSeparator" w:id="0">
    <w:p w14:paraId="4F9AD3AF" w14:textId="77777777" w:rsidR="00B44473" w:rsidRDefault="00B44473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4107" w14:textId="77777777" w:rsidR="009B128B" w:rsidRPr="009B128B" w:rsidRDefault="00F80F81" w:rsidP="00D17330">
    <w:pPr>
      <w:tabs>
        <w:tab w:val="center" w:pos="4536"/>
        <w:tab w:val="right" w:pos="9072"/>
      </w:tabs>
      <w:spacing w:after="0"/>
      <w:rPr>
        <w:rFonts w:ascii="Arial" w:hAnsi="Arial"/>
        <w:sz w:val="16"/>
      </w:rPr>
    </w:pPr>
    <w:sdt>
      <w:sdtPr>
        <w:rPr>
          <w:rFonts w:ascii="Arial" w:hAnsi="Arial"/>
          <w:b/>
          <w:sz w:val="16"/>
        </w:rPr>
        <w:tag w:val="ccEnglish"/>
        <w:id w:val="-95031715"/>
        <w:dropDownList>
          <w:listItem w:displayText="Postadress" w:value="Postadress"/>
          <w:listItem w:displayText=" " w:value=" "/>
          <w:listItem w:displayText="Postal Address" w:value="Postal Address"/>
        </w:dropDownList>
      </w:sdtPr>
      <w:sdtEndPr/>
      <w:sdtContent>
        <w:r w:rsidR="009B128B">
          <w:rPr>
            <w:rFonts w:ascii="Arial" w:hAnsi="Arial"/>
            <w:b/>
            <w:sz w:val="16"/>
          </w:rPr>
          <w:t>Postadress</w:t>
        </w:r>
      </w:sdtContent>
    </w:sdt>
    <w:r w:rsidR="009B128B" w:rsidRPr="00DE67AB">
      <w:rPr>
        <w:rFonts w:ascii="Arial" w:hAnsi="Arial"/>
        <w:b/>
        <w:sz w:val="16"/>
      </w:rPr>
      <w:t>:</w:t>
    </w:r>
    <w:r w:rsidR="009B128B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Postadress1"/>
        <w:id w:val="-682514274"/>
        <w:text/>
      </w:sdtPr>
      <w:sdtEndPr/>
      <w:sdtContent>
        <w:r w:rsidR="00A815DB" w:rsidRPr="00A815DB">
          <w:rPr>
            <w:rFonts w:ascii="Arial" w:hAnsi="Arial"/>
            <w:sz w:val="16"/>
          </w:rPr>
          <w:t>Box 1010, 171 21 Solna</w:t>
        </w:r>
      </w:sdtContent>
    </w:sdt>
    <w:sdt>
      <w:sdtPr>
        <w:rPr>
          <w:rFonts w:ascii="Arial" w:hAnsi="Arial"/>
          <w:sz w:val="16"/>
        </w:rPr>
        <w:tag w:val="MyndighetPostadress2"/>
        <w:id w:val="679315035"/>
        <w:text/>
      </w:sdtPr>
      <w:sdtEndPr/>
      <w:sdtContent>
        <w:r w:rsidR="009B128B">
          <w:rPr>
            <w:rFonts w:ascii="Arial" w:hAnsi="Arial"/>
            <w:sz w:val="16"/>
          </w:rPr>
          <w:t xml:space="preserve">  </w:t>
        </w:r>
      </w:sdtContent>
    </w:sdt>
    <w:r w:rsidR="009B128B">
      <w:rPr>
        <w:rFonts w:ascii="Arial" w:hAnsi="Arial"/>
        <w:sz w:val="16"/>
      </w:rPr>
      <w:br/>
    </w:r>
    <w:sdt>
      <w:sdtPr>
        <w:rPr>
          <w:rFonts w:ascii="Arial" w:hAnsi="Arial"/>
          <w:b/>
          <w:sz w:val="16"/>
        </w:rPr>
        <w:tag w:val="ccEnglish"/>
        <w:id w:val="-1587837663"/>
        <w:dropDownList>
          <w:listItem w:displayText="Telefon" w:value="Telefon"/>
          <w:listItem w:displayText=" " w:value=" "/>
          <w:listItem w:displayText="Telephone" w:value="Telephone"/>
        </w:dropDownList>
      </w:sdtPr>
      <w:sdtEndPr/>
      <w:sdtContent>
        <w:r w:rsidR="009B128B">
          <w:rPr>
            <w:rFonts w:ascii="Arial" w:hAnsi="Arial"/>
            <w:b/>
            <w:sz w:val="16"/>
          </w:rPr>
          <w:t>Telefon</w:t>
        </w:r>
      </w:sdtContent>
    </w:sdt>
    <w:r w:rsidR="009B128B" w:rsidRPr="00DE67AB">
      <w:rPr>
        <w:rFonts w:ascii="Arial" w:hAnsi="Arial"/>
        <w:sz w:val="16"/>
      </w:rPr>
      <w:t xml:space="preserve">: </w:t>
    </w:r>
    <w:sdt>
      <w:sdtPr>
        <w:rPr>
          <w:rFonts w:ascii="Arial" w:hAnsi="Arial"/>
          <w:sz w:val="16"/>
        </w:rPr>
        <w:tag w:val="MyndighetTelefon"/>
        <w:id w:val="-1563253655"/>
        <w:text/>
      </w:sdtPr>
      <w:sdtEndPr/>
      <w:sdtContent>
        <w:r w:rsidR="009B128B">
          <w:rPr>
            <w:rFonts w:ascii="Arial" w:hAnsi="Arial"/>
            <w:sz w:val="16"/>
          </w:rPr>
          <w:t>010-57 57 000</w:t>
        </w:r>
      </w:sdtContent>
    </w:sdt>
    <w:r w:rsidR="009B128B">
      <w:rPr>
        <w:rFonts w:ascii="Arial" w:hAnsi="Arial"/>
        <w:sz w:val="16"/>
      </w:rPr>
      <w:t xml:space="preserve"> </w:t>
    </w:r>
    <w:r w:rsidR="009B128B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b/>
          <w:sz w:val="16"/>
        </w:rPr>
        <w:tag w:val="MyndighetWebbadress"/>
        <w:id w:val="2111544044"/>
        <w:text/>
      </w:sdtPr>
      <w:sdtEndPr/>
      <w:sdtContent>
        <w:r w:rsidR="009B128B">
          <w:rPr>
            <w:rFonts w:ascii="Arial" w:hAnsi="Arial"/>
            <w:b/>
            <w:sz w:val="16"/>
          </w:rPr>
          <w:t>www.val.se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2649" w14:textId="77777777" w:rsidR="00B44473" w:rsidRDefault="00B44473" w:rsidP="00A419A4">
      <w:pPr>
        <w:spacing w:after="0"/>
      </w:pPr>
      <w:r>
        <w:separator/>
      </w:r>
    </w:p>
  </w:footnote>
  <w:footnote w:type="continuationSeparator" w:id="0">
    <w:p w14:paraId="47E86EAE" w14:textId="77777777" w:rsidR="00B44473" w:rsidRDefault="00B44473" w:rsidP="00A41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20" w:firstRow="1" w:lastRow="0" w:firstColumn="0" w:lastColumn="0" w:noHBand="1" w:noVBand="1"/>
    </w:tblPr>
    <w:tblGrid>
      <w:gridCol w:w="4261"/>
      <w:gridCol w:w="1707"/>
      <w:gridCol w:w="2198"/>
      <w:gridCol w:w="854"/>
    </w:tblGrid>
    <w:tr w:rsidR="009B128B" w:rsidRPr="00101F2D" w14:paraId="300854FB" w14:textId="77777777" w:rsidTr="009D7CEB">
      <w:trPr>
        <w:trHeight w:val="170"/>
      </w:trPr>
      <w:tc>
        <w:tcPr>
          <w:tcW w:w="4261" w:type="dxa"/>
        </w:tcPr>
        <w:p w14:paraId="008B6547" w14:textId="77777777" w:rsidR="009B128B" w:rsidRPr="00101F2D" w:rsidRDefault="009B128B" w:rsidP="009B128B">
          <w:pPr>
            <w:pStyle w:val="Sidhuvud"/>
            <w:rPr>
              <w:sz w:val="4"/>
            </w:rPr>
          </w:pPr>
        </w:p>
      </w:tc>
      <w:tc>
        <w:tcPr>
          <w:tcW w:w="1707" w:type="dxa"/>
        </w:tcPr>
        <w:p w14:paraId="7EB91155" w14:textId="77777777" w:rsidR="009B128B" w:rsidRPr="007A2967" w:rsidRDefault="009B128B" w:rsidP="009B128B">
          <w:pPr>
            <w:pStyle w:val="Sidhuvud"/>
          </w:pPr>
        </w:p>
      </w:tc>
      <w:tc>
        <w:tcPr>
          <w:tcW w:w="2198" w:type="dxa"/>
        </w:tcPr>
        <w:p w14:paraId="1CDAF817" w14:textId="77777777" w:rsidR="009B128B" w:rsidRPr="007A2967" w:rsidRDefault="00F80F81" w:rsidP="009B128B">
          <w:pPr>
            <w:pStyle w:val="Sidhuvud"/>
          </w:pPr>
          <w:sdt>
            <w:sdtPr>
              <w:tag w:val="ccAppendix"/>
              <w:id w:val="-1307080571"/>
              <w:dropDownList>
                <w:listItem w:displayText=" " w:value=" "/>
                <w:listItem w:displayText="Bilaga" w:value="Bilaga"/>
                <w:listItem w:displayText="Appendix" w:value="Appendix"/>
              </w:dropDownList>
            </w:sdtPr>
            <w:sdtEndPr/>
            <w:sdtContent>
              <w:r w:rsidR="009B128B" w:rsidRPr="007A2967">
                <w:t xml:space="preserve"> </w:t>
              </w:r>
            </w:sdtContent>
          </w:sdt>
          <w:r w:rsidR="009B128B" w:rsidRPr="007A2967">
            <w:t xml:space="preserve"> </w:t>
          </w:r>
          <w:sdt>
            <w:sdtPr>
              <w:tag w:val="ccAppendNum"/>
              <w:id w:val="-1001665722"/>
              <w:showingPlcHdr/>
              <w:text/>
            </w:sdtPr>
            <w:sdtEndPr/>
            <w:sdtContent>
              <w:r w:rsidR="009B128B" w:rsidRPr="007A2967">
                <w:t xml:space="preserve"> </w:t>
              </w:r>
            </w:sdtContent>
          </w:sdt>
        </w:p>
      </w:tc>
      <w:tc>
        <w:tcPr>
          <w:tcW w:w="854" w:type="dxa"/>
        </w:tcPr>
        <w:p w14:paraId="176C47B9" w14:textId="77777777" w:rsidR="009B128B" w:rsidRPr="007A2967" w:rsidRDefault="009B128B" w:rsidP="009B128B">
          <w:pPr>
            <w:pStyle w:val="Sidhuvud"/>
            <w:jc w:val="right"/>
          </w:pPr>
        </w:p>
      </w:tc>
    </w:tr>
    <w:tr w:rsidR="009B128B" w14:paraId="7A7A1ED8" w14:textId="77777777" w:rsidTr="009D7CEB">
      <w:trPr>
        <w:trHeight w:val="113"/>
      </w:trPr>
      <w:tc>
        <w:tcPr>
          <w:tcW w:w="4261" w:type="dxa"/>
        </w:tcPr>
        <w:p w14:paraId="4AB0F3AE" w14:textId="77777777" w:rsidR="009B128B" w:rsidRDefault="009B128B" w:rsidP="009B128B">
          <w:pPr>
            <w:pStyle w:val="Sidhuvud"/>
          </w:pPr>
        </w:p>
      </w:tc>
      <w:tc>
        <w:tcPr>
          <w:tcW w:w="3905" w:type="dxa"/>
          <w:gridSpan w:val="2"/>
        </w:tcPr>
        <w:p w14:paraId="01813388" w14:textId="77777777" w:rsidR="009B128B" w:rsidRPr="00D52D07" w:rsidRDefault="00F80F81" w:rsidP="009B128B">
          <w:pPr>
            <w:pStyle w:val="Sidhuvud"/>
            <w:rPr>
              <w:rFonts w:asciiTheme="majorHAnsi" w:hAnsiTheme="majorHAnsi"/>
              <w:b/>
            </w:rPr>
          </w:pPr>
          <w:sdt>
            <w:sdtPr>
              <w:rPr>
                <w:rFonts w:asciiTheme="majorHAnsi" w:hAnsiTheme="majorHAnsi"/>
                <w:b/>
              </w:rPr>
              <w:tag w:val="ccDocname"/>
              <w:id w:val="-1586768790"/>
              <w:showingPlcHdr/>
              <w:text/>
            </w:sdtPr>
            <w:sdtEndPr/>
            <w:sdtContent>
              <w:r w:rsidR="009B128B" w:rsidRPr="00D52D07">
                <w:rPr>
                  <w:rFonts w:asciiTheme="majorHAnsi" w:hAnsiTheme="majorHAnsi"/>
                  <w:b/>
                </w:rPr>
                <w:t xml:space="preserve"> </w:t>
              </w:r>
            </w:sdtContent>
          </w:sdt>
        </w:p>
      </w:tc>
      <w:tc>
        <w:tcPr>
          <w:tcW w:w="854" w:type="dxa"/>
        </w:tcPr>
        <w:p w14:paraId="54A2894D" w14:textId="77777777" w:rsidR="009B128B" w:rsidRDefault="009B128B" w:rsidP="009B128B">
          <w:pPr>
            <w:pStyle w:val="Sidhuvud"/>
          </w:pPr>
        </w:p>
      </w:tc>
    </w:tr>
    <w:tr w:rsidR="009B128B" w14:paraId="636512DF" w14:textId="77777777" w:rsidTr="009D7CEB">
      <w:trPr>
        <w:trHeight w:val="227"/>
      </w:trPr>
      <w:tc>
        <w:tcPr>
          <w:tcW w:w="4261" w:type="dxa"/>
        </w:tcPr>
        <w:p w14:paraId="39FE41E6" w14:textId="77777777" w:rsidR="009B128B" w:rsidRPr="00101F2D" w:rsidRDefault="009B128B" w:rsidP="009B128B">
          <w:pPr>
            <w:pStyle w:val="Sidhuvud"/>
            <w:rPr>
              <w:rFonts w:asciiTheme="majorHAnsi" w:hAnsiTheme="majorHAnsi"/>
              <w:sz w:val="14"/>
            </w:rPr>
          </w:pPr>
        </w:p>
      </w:tc>
      <w:tc>
        <w:tcPr>
          <w:tcW w:w="1707" w:type="dxa"/>
          <w:vAlign w:val="bottom"/>
        </w:tcPr>
        <w:sdt>
          <w:sdtPr>
            <w:rPr>
              <w:rFonts w:asciiTheme="majorHAnsi" w:hAnsiTheme="majorHAnsi"/>
              <w:sz w:val="14"/>
              <w:szCs w:val="14"/>
            </w:rPr>
            <w:tag w:val="ccEnglish"/>
            <w:id w:val="1678767381"/>
            <w:dropDownList>
              <w:listItem w:displayText="Datum" w:value="Datum"/>
              <w:listItem w:displayText=" " w:value=" "/>
              <w:listItem w:displayText="Date" w:value="Date"/>
            </w:dropDownList>
          </w:sdtPr>
          <w:sdtEndPr/>
          <w:sdtContent>
            <w:p w14:paraId="6A32F117" w14:textId="77777777" w:rsidR="009B128B" w:rsidRPr="0028346E" w:rsidRDefault="009B128B" w:rsidP="009B128B">
              <w:pPr>
                <w:pStyle w:val="Sidhuvud"/>
                <w:rPr>
                  <w:rFonts w:asciiTheme="majorHAnsi" w:hAnsiTheme="majorHAnsi"/>
                  <w:sz w:val="14"/>
                  <w:szCs w:val="14"/>
                </w:rPr>
              </w:pPr>
              <w:r>
                <w:rPr>
                  <w:rFonts w:asciiTheme="majorHAnsi" w:hAnsiTheme="majorHAnsi"/>
                  <w:sz w:val="14"/>
                  <w:szCs w:val="14"/>
                </w:rPr>
                <w:t>Datum</w:t>
              </w:r>
            </w:p>
          </w:sdtContent>
        </w:sdt>
      </w:tc>
      <w:tc>
        <w:tcPr>
          <w:tcW w:w="2198" w:type="dxa"/>
          <w:vAlign w:val="bottom"/>
        </w:tcPr>
        <w:p w14:paraId="3F57E5B5" w14:textId="77777777" w:rsidR="009B128B" w:rsidRPr="00D52D07" w:rsidRDefault="00F80F81" w:rsidP="009B128B">
          <w:pPr>
            <w:pStyle w:val="Sidhuvud"/>
            <w:rPr>
              <w:rFonts w:asciiTheme="majorHAnsi" w:hAnsiTheme="majorHAnsi"/>
              <w:sz w:val="14"/>
              <w:szCs w:val="14"/>
            </w:rPr>
          </w:pPr>
          <w:sdt>
            <w:sdtPr>
              <w:rPr>
                <w:rFonts w:asciiTheme="majorHAnsi" w:hAnsiTheme="majorHAnsi"/>
                <w:sz w:val="14"/>
                <w:szCs w:val="14"/>
              </w:rPr>
              <w:tag w:val="ccPnr"/>
              <w:id w:val="-127858541"/>
              <w:showingPlcHdr/>
              <w:text/>
            </w:sdtPr>
            <w:sdtEndPr/>
            <w:sdtContent>
              <w:r w:rsidR="009B128B" w:rsidRPr="00D52D07">
                <w:rPr>
                  <w:rStyle w:val="Platshllartext"/>
                  <w:sz w:val="14"/>
                  <w:szCs w:val="14"/>
                </w:rPr>
                <w:t xml:space="preserve"> </w:t>
              </w:r>
            </w:sdtContent>
          </w:sdt>
        </w:p>
      </w:tc>
      <w:tc>
        <w:tcPr>
          <w:tcW w:w="854" w:type="dxa"/>
          <w:vAlign w:val="bottom"/>
        </w:tcPr>
        <w:p w14:paraId="2A142F3D" w14:textId="77777777" w:rsidR="009B128B" w:rsidRPr="00101F2D" w:rsidRDefault="009B128B" w:rsidP="009B128B">
          <w:pPr>
            <w:pStyle w:val="Sidhuvud"/>
            <w:rPr>
              <w:rFonts w:asciiTheme="majorHAnsi" w:hAnsiTheme="majorHAnsi"/>
              <w:sz w:val="14"/>
            </w:rPr>
          </w:pPr>
        </w:p>
      </w:tc>
    </w:tr>
    <w:tr w:rsidR="009B128B" w14:paraId="3A681A89" w14:textId="77777777" w:rsidTr="009D7CEB">
      <w:trPr>
        <w:trHeight w:val="170"/>
      </w:trPr>
      <w:tc>
        <w:tcPr>
          <w:tcW w:w="4261" w:type="dxa"/>
        </w:tcPr>
        <w:p w14:paraId="3791DB71" w14:textId="77777777" w:rsidR="009B128B" w:rsidRDefault="009B128B" w:rsidP="009B128B">
          <w:pPr>
            <w:pStyle w:val="Sidhuvud"/>
          </w:pPr>
        </w:p>
      </w:tc>
      <w:sdt>
        <w:sdtPr>
          <w:tag w:val="ccDate"/>
          <w:id w:val="1148862796"/>
          <w:date w:fullDate="2026-06-12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1707" w:type="dxa"/>
            </w:tcPr>
            <w:p w14:paraId="719C3D23" w14:textId="77777777" w:rsidR="009B128B" w:rsidRDefault="00B44473" w:rsidP="009B128B">
              <w:pPr>
                <w:pStyle w:val="Sidhuvud"/>
              </w:pPr>
              <w:r>
                <w:t>2026-06-12</w:t>
              </w:r>
            </w:p>
          </w:tc>
        </w:sdtContent>
      </w:sdt>
      <w:tc>
        <w:tcPr>
          <w:tcW w:w="2198" w:type="dxa"/>
          <w:vMerge w:val="restart"/>
        </w:tcPr>
        <w:sdt>
          <w:sdtPr>
            <w:tag w:val="ccPnrOrgnrDnr"/>
            <w:id w:val="1651253910"/>
            <w:showingPlcHdr/>
            <w:text w:multiLine="1"/>
          </w:sdtPr>
          <w:sdtEndPr/>
          <w:sdtContent>
            <w:p w14:paraId="11E265AC" w14:textId="77777777" w:rsidR="009B128B" w:rsidRDefault="009B128B" w:rsidP="009B128B">
              <w:pPr>
                <w:pStyle w:val="Sidhuvud"/>
              </w:pPr>
              <w:r>
                <w:t xml:space="preserve"> </w:t>
              </w:r>
            </w:p>
          </w:sdtContent>
        </w:sdt>
      </w:tc>
      <w:tc>
        <w:tcPr>
          <w:tcW w:w="854" w:type="dxa"/>
        </w:tcPr>
        <w:p w14:paraId="35633800" w14:textId="77777777" w:rsidR="009B128B" w:rsidRDefault="009B128B" w:rsidP="009B128B">
          <w:pPr>
            <w:pStyle w:val="Sidhuvud"/>
          </w:pPr>
        </w:p>
      </w:tc>
    </w:tr>
    <w:tr w:rsidR="009B128B" w14:paraId="7752B524" w14:textId="77777777" w:rsidTr="009D7CEB">
      <w:trPr>
        <w:trHeight w:val="454"/>
      </w:trPr>
      <w:sdt>
        <w:sdtPr>
          <w:rPr>
            <w:rFonts w:ascii="Garamond" w:eastAsia="Garamond" w:hAnsi="Garamond" w:cs="Arial"/>
          </w:rPr>
          <w:tag w:val="ccNamephone"/>
          <w:id w:val="340121408"/>
          <w:showingPlcHdr/>
        </w:sdtPr>
        <w:sdtEndPr/>
        <w:sdtContent>
          <w:tc>
            <w:tcPr>
              <w:tcW w:w="4261" w:type="dxa"/>
              <w:vMerge w:val="restart"/>
              <w:tcMar>
                <w:top w:w="57" w:type="dxa"/>
              </w:tcMar>
            </w:tcPr>
            <w:p w14:paraId="46CEDEFF" w14:textId="77777777" w:rsidR="009B128B" w:rsidRDefault="009B128B" w:rsidP="009B128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707" w:type="dxa"/>
        </w:tcPr>
        <w:p w14:paraId="094DC5B1" w14:textId="77777777" w:rsidR="009B128B" w:rsidRDefault="009B128B" w:rsidP="009B128B">
          <w:pPr>
            <w:pStyle w:val="Sidhuvud"/>
          </w:pPr>
        </w:p>
      </w:tc>
      <w:tc>
        <w:tcPr>
          <w:tcW w:w="2198" w:type="dxa"/>
          <w:vMerge/>
        </w:tcPr>
        <w:p w14:paraId="07A5BDBE" w14:textId="77777777" w:rsidR="009B128B" w:rsidRDefault="009B128B" w:rsidP="009B128B">
          <w:pPr>
            <w:pStyle w:val="Sidhuvud"/>
          </w:pPr>
        </w:p>
      </w:tc>
      <w:tc>
        <w:tcPr>
          <w:tcW w:w="854" w:type="dxa"/>
        </w:tcPr>
        <w:p w14:paraId="7C6CDC77" w14:textId="77777777" w:rsidR="009B128B" w:rsidRDefault="009B128B" w:rsidP="009B128B">
          <w:pPr>
            <w:pStyle w:val="Sidhuvud"/>
          </w:pPr>
        </w:p>
      </w:tc>
    </w:tr>
    <w:tr w:rsidR="009B128B" w14:paraId="56A0A50C" w14:textId="77777777" w:rsidTr="009D7CEB">
      <w:trPr>
        <w:trHeight w:val="270"/>
      </w:trPr>
      <w:tc>
        <w:tcPr>
          <w:tcW w:w="4261" w:type="dxa"/>
          <w:vMerge/>
          <w:tcMar>
            <w:top w:w="57" w:type="dxa"/>
          </w:tcMar>
        </w:tcPr>
        <w:p w14:paraId="3AFC2648" w14:textId="77777777" w:rsidR="009B128B" w:rsidRDefault="009B128B" w:rsidP="009B128B">
          <w:pPr>
            <w:pStyle w:val="Sidhuvud"/>
          </w:pPr>
        </w:p>
      </w:tc>
      <w:tc>
        <w:tcPr>
          <w:tcW w:w="3905" w:type="dxa"/>
          <w:gridSpan w:val="2"/>
        </w:tcPr>
        <w:p w14:paraId="765569E6" w14:textId="77777777" w:rsidR="009B128B" w:rsidRDefault="009B128B" w:rsidP="009B128B">
          <w:pPr>
            <w:pStyle w:val="Sidhuvud"/>
          </w:pPr>
        </w:p>
      </w:tc>
      <w:tc>
        <w:tcPr>
          <w:tcW w:w="854" w:type="dxa"/>
        </w:tcPr>
        <w:p w14:paraId="45CCA347" w14:textId="77777777" w:rsidR="009B128B" w:rsidRDefault="009B128B" w:rsidP="009B128B">
          <w:pPr>
            <w:pStyle w:val="Sidhuvud"/>
          </w:pPr>
        </w:p>
      </w:tc>
    </w:tr>
  </w:tbl>
  <w:p w14:paraId="6BE8976C" w14:textId="77777777" w:rsidR="009B128B" w:rsidRPr="009B128B" w:rsidRDefault="00883B7D" w:rsidP="009B128B">
    <w:pPr>
      <w:pStyle w:val="Sidhuvud"/>
    </w:pPr>
    <w:r>
      <w:rPr>
        <w:noProof/>
      </w:rPr>
      <w:drawing>
        <wp:anchor distT="0" distB="0" distL="114300" distR="114300" simplePos="0" relativeHeight="251677696" behindDoc="1" locked="1" layoutInCell="1" allowOverlap="1" wp14:anchorId="707A5FCD" wp14:editId="6563A7D1">
          <wp:simplePos x="0" y="0"/>
          <wp:positionH relativeFrom="column">
            <wp:posOffset>-568325</wp:posOffset>
          </wp:positionH>
          <wp:positionV relativeFrom="paragraph">
            <wp:posOffset>-1089025</wp:posOffset>
          </wp:positionV>
          <wp:extent cx="2418715" cy="503555"/>
          <wp:effectExtent l="0" t="0" r="635" b="0"/>
          <wp:wrapNone/>
          <wp:docPr id="2" name="Bildobjekt 2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71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9950" w14:textId="399488F1" w:rsidR="009B128B" w:rsidRPr="009B128B" w:rsidRDefault="00D95750" w:rsidP="00D95750">
    <w:pPr>
      <w:pStyle w:val="Sidhuvud"/>
      <w:ind w:left="1304"/>
    </w:pPr>
    <w:r>
      <w:rPr>
        <w:noProof/>
      </w:rPr>
      <w:drawing>
        <wp:anchor distT="0" distB="0" distL="114300" distR="114300" simplePos="0" relativeHeight="251679744" behindDoc="1" locked="1" layoutInCell="1" allowOverlap="1" wp14:anchorId="6CF04B80" wp14:editId="5F462823">
          <wp:simplePos x="0" y="0"/>
          <wp:positionH relativeFrom="margin">
            <wp:posOffset>-579755</wp:posOffset>
          </wp:positionH>
          <wp:positionV relativeFrom="paragraph">
            <wp:posOffset>121920</wp:posOffset>
          </wp:positionV>
          <wp:extent cx="2418715" cy="503555"/>
          <wp:effectExtent l="0" t="0" r="635" b="0"/>
          <wp:wrapNone/>
          <wp:docPr id="1995273732" name="Bildobjekt 1995273732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71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4E20">
      <w:rPr>
        <w:noProof/>
      </w:rPr>
      <w:drawing>
        <wp:anchor distT="0" distB="0" distL="114300" distR="114300" simplePos="0" relativeHeight="251675648" behindDoc="1" locked="1" layoutInCell="1" allowOverlap="1" wp14:anchorId="69EDB9D1" wp14:editId="2A93E313">
          <wp:simplePos x="0" y="0"/>
          <wp:positionH relativeFrom="column">
            <wp:posOffset>-567690</wp:posOffset>
          </wp:positionH>
          <wp:positionV relativeFrom="paragraph">
            <wp:posOffset>-1091507</wp:posOffset>
          </wp:positionV>
          <wp:extent cx="2419200" cy="504000"/>
          <wp:effectExtent l="0" t="0" r="635" b="0"/>
          <wp:wrapNone/>
          <wp:docPr id="1" name="Bildobjekt 1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2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274C"/>
    <w:multiLevelType w:val="hybridMultilevel"/>
    <w:tmpl w:val="D3CCB2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B492E"/>
    <w:multiLevelType w:val="multilevel"/>
    <w:tmpl w:val="C890BF80"/>
    <w:numStyleLink w:val="SKVParagraf"/>
  </w:abstractNum>
  <w:abstractNum w:abstractNumId="3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21A122D"/>
    <w:multiLevelType w:val="multilevel"/>
    <w:tmpl w:val="9914FA8C"/>
    <w:numStyleLink w:val="SKVListor"/>
  </w:abstractNum>
  <w:abstractNum w:abstractNumId="5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 w16cid:durableId="156729125">
    <w:abstractNumId w:val="6"/>
  </w:num>
  <w:num w:numId="2" w16cid:durableId="1047292977">
    <w:abstractNumId w:val="1"/>
  </w:num>
  <w:num w:numId="3" w16cid:durableId="2072534013">
    <w:abstractNumId w:val="5"/>
  </w:num>
  <w:num w:numId="4" w16cid:durableId="741682608">
    <w:abstractNumId w:val="2"/>
  </w:num>
  <w:num w:numId="5" w16cid:durableId="1212691126">
    <w:abstractNumId w:val="7"/>
  </w:num>
  <w:num w:numId="6" w16cid:durableId="1998257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2299410">
    <w:abstractNumId w:val="4"/>
  </w:num>
  <w:num w:numId="8" w16cid:durableId="1257978839">
    <w:abstractNumId w:val="3"/>
  </w:num>
  <w:num w:numId="9" w16cid:durableId="32117005">
    <w:abstractNumId w:val="3"/>
  </w:num>
  <w:num w:numId="10" w16cid:durableId="165483880">
    <w:abstractNumId w:val="3"/>
  </w:num>
  <w:num w:numId="11" w16cid:durableId="631790982">
    <w:abstractNumId w:val="3"/>
  </w:num>
  <w:num w:numId="12" w16cid:durableId="885751058">
    <w:abstractNumId w:val="3"/>
  </w:num>
  <w:num w:numId="13" w16cid:durableId="695352838">
    <w:abstractNumId w:val="3"/>
  </w:num>
  <w:num w:numId="14" w16cid:durableId="303898700">
    <w:abstractNumId w:val="3"/>
  </w:num>
  <w:num w:numId="15" w16cid:durableId="423186064">
    <w:abstractNumId w:val="3"/>
  </w:num>
  <w:num w:numId="16" w16cid:durableId="97059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eated" w:val="True"/>
    <w:docVar w:name="FilenameInDoc" w:val="0"/>
    <w:docVar w:name="ForeignNumber" w:val="0"/>
    <w:docVar w:name="Lang" w:val="0"/>
    <w:docVar w:name="Pagenum" w:val="0"/>
    <w:docVar w:name="StaticDate" w:val="0"/>
    <w:docVar w:name="Type" w:val="     "/>
  </w:docVars>
  <w:rsids>
    <w:rsidRoot w:val="00B44473"/>
    <w:rsid w:val="000219CC"/>
    <w:rsid w:val="000230F8"/>
    <w:rsid w:val="00056DC6"/>
    <w:rsid w:val="00087A68"/>
    <w:rsid w:val="000C13F0"/>
    <w:rsid w:val="000E44A5"/>
    <w:rsid w:val="001332C6"/>
    <w:rsid w:val="00163645"/>
    <w:rsid w:val="001A6416"/>
    <w:rsid w:val="001F06D6"/>
    <w:rsid w:val="00207BAD"/>
    <w:rsid w:val="00291414"/>
    <w:rsid w:val="002A5ED5"/>
    <w:rsid w:val="002F03AA"/>
    <w:rsid w:val="0031301F"/>
    <w:rsid w:val="00331C63"/>
    <w:rsid w:val="003343AC"/>
    <w:rsid w:val="00361EE5"/>
    <w:rsid w:val="003838A1"/>
    <w:rsid w:val="00397672"/>
    <w:rsid w:val="00397E06"/>
    <w:rsid w:val="003A254D"/>
    <w:rsid w:val="003F2013"/>
    <w:rsid w:val="00406F81"/>
    <w:rsid w:val="00416A87"/>
    <w:rsid w:val="004C4824"/>
    <w:rsid w:val="004C7BD8"/>
    <w:rsid w:val="004E7B9B"/>
    <w:rsid w:val="00516A59"/>
    <w:rsid w:val="00520EC5"/>
    <w:rsid w:val="00523843"/>
    <w:rsid w:val="00541E5D"/>
    <w:rsid w:val="0057778D"/>
    <w:rsid w:val="00580062"/>
    <w:rsid w:val="005821A0"/>
    <w:rsid w:val="005859C3"/>
    <w:rsid w:val="005A3C55"/>
    <w:rsid w:val="005E7CFD"/>
    <w:rsid w:val="0062414A"/>
    <w:rsid w:val="006340A5"/>
    <w:rsid w:val="00640E88"/>
    <w:rsid w:val="00645426"/>
    <w:rsid w:val="00664664"/>
    <w:rsid w:val="006B64FB"/>
    <w:rsid w:val="006C012A"/>
    <w:rsid w:val="007362A9"/>
    <w:rsid w:val="00751039"/>
    <w:rsid w:val="00754F6B"/>
    <w:rsid w:val="007B0C2F"/>
    <w:rsid w:val="008024E8"/>
    <w:rsid w:val="008378BE"/>
    <w:rsid w:val="00865A20"/>
    <w:rsid w:val="00873AF8"/>
    <w:rsid w:val="00873E88"/>
    <w:rsid w:val="00883B7D"/>
    <w:rsid w:val="00894E20"/>
    <w:rsid w:val="008B1760"/>
    <w:rsid w:val="00913189"/>
    <w:rsid w:val="009741CE"/>
    <w:rsid w:val="009911CF"/>
    <w:rsid w:val="009B03C0"/>
    <w:rsid w:val="009B128B"/>
    <w:rsid w:val="009B2040"/>
    <w:rsid w:val="009C1BEB"/>
    <w:rsid w:val="009D7CEB"/>
    <w:rsid w:val="00A277BE"/>
    <w:rsid w:val="00A419A4"/>
    <w:rsid w:val="00A42BA6"/>
    <w:rsid w:val="00A745DE"/>
    <w:rsid w:val="00A815DB"/>
    <w:rsid w:val="00AA2F4C"/>
    <w:rsid w:val="00AB3D66"/>
    <w:rsid w:val="00B23178"/>
    <w:rsid w:val="00B44473"/>
    <w:rsid w:val="00B557D4"/>
    <w:rsid w:val="00BB1ABE"/>
    <w:rsid w:val="00BF5F7B"/>
    <w:rsid w:val="00C136C0"/>
    <w:rsid w:val="00C260D7"/>
    <w:rsid w:val="00C54F35"/>
    <w:rsid w:val="00C71F01"/>
    <w:rsid w:val="00CB5F42"/>
    <w:rsid w:val="00CB7B7B"/>
    <w:rsid w:val="00CD56FD"/>
    <w:rsid w:val="00D17330"/>
    <w:rsid w:val="00D24C4E"/>
    <w:rsid w:val="00D44B7F"/>
    <w:rsid w:val="00D675E6"/>
    <w:rsid w:val="00D95750"/>
    <w:rsid w:val="00D960BA"/>
    <w:rsid w:val="00DA7456"/>
    <w:rsid w:val="00DB260A"/>
    <w:rsid w:val="00DC347D"/>
    <w:rsid w:val="00DF3D62"/>
    <w:rsid w:val="00E2007B"/>
    <w:rsid w:val="00E20424"/>
    <w:rsid w:val="00E27A18"/>
    <w:rsid w:val="00E425CF"/>
    <w:rsid w:val="00E6122B"/>
    <w:rsid w:val="00E656CB"/>
    <w:rsid w:val="00EA7402"/>
    <w:rsid w:val="00EA7E15"/>
    <w:rsid w:val="00EF0657"/>
    <w:rsid w:val="00F2607D"/>
    <w:rsid w:val="00F513AB"/>
    <w:rsid w:val="00F72C85"/>
    <w:rsid w:val="00F80F81"/>
    <w:rsid w:val="00F83EB9"/>
    <w:rsid w:val="00FA318E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5E1CC6"/>
  <w15:docId w15:val="{03AFA196-171D-42D9-B5C5-2B03DE17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473"/>
    <w:pPr>
      <w:spacing w:after="160"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8378BE"/>
    <w:pPr>
      <w:keepNext/>
      <w:keepLines/>
      <w:numPr>
        <w:numId w:val="15"/>
      </w:numPr>
      <w:spacing w:before="48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378BE"/>
    <w:pPr>
      <w:keepNext/>
      <w:keepLines/>
      <w:numPr>
        <w:ilvl w:val="1"/>
        <w:numId w:val="15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8378BE"/>
    <w:pPr>
      <w:keepNext/>
      <w:keepLines/>
      <w:numPr>
        <w:ilvl w:val="2"/>
        <w:numId w:val="15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8378BE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8378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378BE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8378BE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8378BE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3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  <w:style w:type="table" w:customStyle="1" w:styleId="Tabellrutnt1">
    <w:name w:val="Tabellrutnät1"/>
    <w:basedOn w:val="Normaltabell"/>
    <w:next w:val="Tabellrutnt"/>
    <w:uiPriority w:val="59"/>
    <w:rsid w:val="000E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0E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qFormat/>
    <w:rsid w:val="00883B7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83B7D"/>
    <w:rPr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Valmyndigheten\Dokument%20med%20logotyp.dotm" TargetMode="External"/></Relationships>
</file>

<file path=word/theme/theme1.xml><?xml version="1.0" encoding="utf-8"?>
<a:theme xmlns:a="http://schemas.openxmlformats.org/drawingml/2006/main" name="Skatteverket">
  <a:themeElements>
    <a:clrScheme name="Valmyndigheten">
      <a:dk1>
        <a:sysClr val="windowText" lastClr="000000"/>
      </a:dk1>
      <a:lt1>
        <a:sysClr val="window" lastClr="FFFFFF"/>
      </a:lt1>
      <a:dk2>
        <a:srgbClr val="5F6F7E"/>
      </a:dk2>
      <a:lt2>
        <a:srgbClr val="DDDEE1"/>
      </a:lt2>
      <a:accent1>
        <a:srgbClr val="A71979"/>
      </a:accent1>
      <a:accent2>
        <a:srgbClr val="008BD2"/>
      </a:accent2>
      <a:accent3>
        <a:srgbClr val="F39325"/>
      </a:accent3>
      <a:accent4>
        <a:srgbClr val="00918E"/>
      </a:accent4>
      <a:accent5>
        <a:srgbClr val="E83278"/>
      </a:accent5>
      <a:accent6>
        <a:srgbClr val="164194"/>
      </a:accent6>
      <a:hlink>
        <a:srgbClr val="3069A1"/>
      </a:hlink>
      <a:folHlink>
        <a:srgbClr val="800080"/>
      </a:folHlink>
    </a:clrScheme>
    <a:fontScheme name="Skatteverke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f5d23cbdf4235fa374fd5e924b8cf387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7b26c4be6d0e6d5a4a58893de78d302d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F218CD-4130-42A3-9B61-F94A3F2A6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6A1800-633A-4DA1-ABB9-F9158D0F79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D00DD-D5C4-412A-BA61-9D9CAE144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CDBFD9-3333-4A78-B190-09D1905FFC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med logotyp</Template>
  <TotalTime>20</TotalTime>
  <Pages>1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Svanlindh</dc:creator>
  <cp:lastModifiedBy>Ida Ånevall Lind</cp:lastModifiedBy>
  <cp:revision>4</cp:revision>
  <dcterms:created xsi:type="dcterms:W3CDTF">2026-06-15T17:18:00Z</dcterms:created>
  <dcterms:modified xsi:type="dcterms:W3CDTF">2026-06-15T17:35:00Z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ValMedLogotyp</vt:lpwstr>
  </property>
  <property fmtid="{D5CDD505-2E9C-101B-9397-08002B2CF9AE}" pid="3" name="MSIP_Label_fc575275-2e27-4d96-9fbd-c68f075a2926_Enabled">
    <vt:lpwstr>true</vt:lpwstr>
  </property>
  <property fmtid="{D5CDD505-2E9C-101B-9397-08002B2CF9AE}" pid="4" name="MSIP_Label_fc575275-2e27-4d96-9fbd-c68f075a2926_SetDate">
    <vt:lpwstr>2026-06-12T13:48:12Z</vt:lpwstr>
  </property>
  <property fmtid="{D5CDD505-2E9C-101B-9397-08002B2CF9AE}" pid="5" name="MSIP_Label_fc575275-2e27-4d96-9fbd-c68f075a2926_Method">
    <vt:lpwstr>Standard</vt:lpwstr>
  </property>
  <property fmtid="{D5CDD505-2E9C-101B-9397-08002B2CF9AE}" pid="6" name="MSIP_Label_fc575275-2e27-4d96-9fbd-c68f075a2926_Name">
    <vt:lpwstr>SKV-EtikettEjVald</vt:lpwstr>
  </property>
  <property fmtid="{D5CDD505-2E9C-101B-9397-08002B2CF9AE}" pid="7" name="MSIP_Label_fc575275-2e27-4d96-9fbd-c68f075a2926_SiteId">
    <vt:lpwstr>7c7e1611-acc1-45fb-8e14-0b6a62416b87</vt:lpwstr>
  </property>
  <property fmtid="{D5CDD505-2E9C-101B-9397-08002B2CF9AE}" pid="8" name="MSIP_Label_fc575275-2e27-4d96-9fbd-c68f075a2926_ActionId">
    <vt:lpwstr>e791b662-21e3-458e-9872-11a507f1bf04</vt:lpwstr>
  </property>
  <property fmtid="{D5CDD505-2E9C-101B-9397-08002B2CF9AE}" pid="9" name="MSIP_Label_fc575275-2e27-4d96-9fbd-c68f075a2926_ContentBits">
    <vt:lpwstr>0</vt:lpwstr>
  </property>
  <property fmtid="{D5CDD505-2E9C-101B-9397-08002B2CF9AE}" pid="10" name="MSIP_Label_fc575275-2e27-4d96-9fbd-c68f075a2926_Tag">
    <vt:lpwstr>10, 3, 0, 1</vt:lpwstr>
  </property>
</Properties>
</file>